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8DD" w:rsidRDefault="006A58DD" w:rsidP="00D24F91">
      <w:pPr>
        <w:ind w:left="720"/>
      </w:pPr>
      <w:r>
        <w:rPr>
          <w:noProof/>
          <w:u w:val="single"/>
          <w:lang w:eastAsia="en-AU"/>
        </w:rPr>
        <w:drawing>
          <wp:anchor distT="0" distB="0" distL="114300" distR="114300" simplePos="0" relativeHeight="251765760" behindDoc="0" locked="0" layoutInCell="1" allowOverlap="1" wp14:anchorId="73D462A2" wp14:editId="35D8D79D">
            <wp:simplePos x="0" y="0"/>
            <wp:positionH relativeFrom="column">
              <wp:posOffset>-26669</wp:posOffset>
            </wp:positionH>
            <wp:positionV relativeFrom="paragraph">
              <wp:posOffset>-45720</wp:posOffset>
            </wp:positionV>
            <wp:extent cx="6858000" cy="100107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FrontPag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" t="2596" r="4661" b="3312"/>
                    <a:stretch/>
                  </pic:blipFill>
                  <pic:spPr bwMode="auto">
                    <a:xfrm>
                      <a:off x="0" y="0"/>
                      <a:ext cx="6858000" cy="1001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8DD" w:rsidRDefault="006A58DD">
      <w:r>
        <w:br w:type="page"/>
      </w:r>
    </w:p>
    <w:p w:rsidR="004F5B69" w:rsidRDefault="007B6488" w:rsidP="00D24F91">
      <w:pPr>
        <w:ind w:left="720"/>
      </w:pPr>
      <w:r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0042" behindDoc="0" locked="0" layoutInCell="1" allowOverlap="1" wp14:anchorId="5851EE2C" wp14:editId="5A2AE62C">
                <wp:simplePos x="0" y="0"/>
                <wp:positionH relativeFrom="column">
                  <wp:posOffset>78105</wp:posOffset>
                </wp:positionH>
                <wp:positionV relativeFrom="paragraph">
                  <wp:posOffset>59055</wp:posOffset>
                </wp:positionV>
                <wp:extent cx="3023870" cy="2847975"/>
                <wp:effectExtent l="0" t="0" r="5080" b="952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4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left:0;text-align:left;margin-left:6.15pt;margin-top:4.65pt;width:238.1pt;height:224.25pt;z-index:2516500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" fillcolor="white [3212]" stroked="f" strokeweight="2pt">
                <v:textbox>
                  <w:txbxContent>
                    <w:p w:rsidR="008D1DC7" w:rsidRPr="008A67C9" w:rsidRDefault="008D1DC7" w:rsidP="004F5B69">
                      <w:pPr>
                        <w:jc w:val="center"/>
                      </w:pPr>
                    </w:p>
                    <w:p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49018" behindDoc="0" locked="0" layoutInCell="1" allowOverlap="1" wp14:anchorId="38858E5F" wp14:editId="76B3A142">
                <wp:simplePos x="0" y="0"/>
                <wp:positionH relativeFrom="column">
                  <wp:posOffset>11430</wp:posOffset>
                </wp:positionH>
                <wp:positionV relativeFrom="paragraph">
                  <wp:posOffset>-17145</wp:posOffset>
                </wp:positionV>
                <wp:extent cx="6830060" cy="9039225"/>
                <wp:effectExtent l="0" t="0" r="8890" b="952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903922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.9pt;margin-top:-1.35pt;width:537.8pt;height:711.75pt;z-index:2516490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" fillcolor="#b2b2b2" stroked="f" strokeweight="2pt"/>
            </w:pict>
          </mc:Fallback>
        </mc:AlternateContent>
      </w:r>
      <w:r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3E5D81" wp14:editId="479619B8">
                <wp:simplePos x="0" y="0"/>
                <wp:positionH relativeFrom="column">
                  <wp:posOffset>240030</wp:posOffset>
                </wp:positionH>
                <wp:positionV relativeFrom="paragraph">
                  <wp:posOffset>257175</wp:posOffset>
                </wp:positionV>
                <wp:extent cx="2686050" cy="185737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307125" w:rsidRDefault="008D1DC7" w:rsidP="0030712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7125">
                              <w:rPr>
                                <w:sz w:val="36"/>
                                <w:szCs w:val="36"/>
                              </w:rPr>
                              <w:t>Soon, I am going to the Thirroul District Community Centre and Library.</w:t>
                            </w:r>
                          </w:p>
                          <w:p w:rsidR="008D1DC7" w:rsidRPr="00636EC2" w:rsidRDefault="008D1DC7" w:rsidP="004F5B6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8.9pt;margin-top:20.25pt;width:211.5pt;height:14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" filled="f" stroked="f">
                <v:textbox>
                  <w:txbxContent>
                    <w:p w:rsidR="008D1DC7" w:rsidRPr="00307125" w:rsidRDefault="008D1DC7" w:rsidP="00307125">
                      <w:pPr>
                        <w:rPr>
                          <w:sz w:val="36"/>
                          <w:szCs w:val="36"/>
                        </w:rPr>
                      </w:pPr>
                      <w:r w:rsidRPr="00307125">
                        <w:rPr>
                          <w:sz w:val="36"/>
                          <w:szCs w:val="36"/>
                        </w:rPr>
                        <w:t>Soon, I am going to the Thirroul District Community Centre and Library.</w:t>
                      </w:r>
                    </w:p>
                    <w:p w:rsidR="008D1DC7" w:rsidRPr="00636EC2" w:rsidRDefault="008D1DC7" w:rsidP="004F5B6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BC0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64658B59" wp14:editId="269FB791">
                <wp:simplePos x="0" y="0"/>
                <wp:positionH relativeFrom="column">
                  <wp:posOffset>3164205</wp:posOffset>
                </wp:positionH>
                <wp:positionV relativeFrom="paragraph">
                  <wp:posOffset>59055</wp:posOffset>
                </wp:positionV>
                <wp:extent cx="3599815" cy="2847975"/>
                <wp:effectExtent l="0" t="0" r="635" b="9525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4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36692B">
                            <w:pPr>
                              <w:jc w:val="center"/>
                            </w:pPr>
                          </w:p>
                          <w:p w:rsidR="008D1DC7" w:rsidRPr="008A67C9" w:rsidRDefault="008D1DC7" w:rsidP="00366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4" o:spid="_x0000_s1028" style="position:absolute;left:0;text-align:left;margin-left:249.15pt;margin-top:4.65pt;width:283.45pt;height:224.25pt;z-index:2516531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" fillcolor="white [3212]" stroked="f" strokeweight="2pt">
                <v:textbox>
                  <w:txbxContent>
                    <w:p w:rsidR="008D1DC7" w:rsidRPr="008A67C9" w:rsidRDefault="008D1DC7" w:rsidP="0036692B">
                      <w:pPr>
                        <w:jc w:val="center"/>
                      </w:pPr>
                    </w:p>
                    <w:p w:rsidR="008D1DC7" w:rsidRPr="008A67C9" w:rsidRDefault="008D1DC7" w:rsidP="003669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F5B69" w:rsidRPr="00877AB3">
        <w:rPr>
          <w:noProof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82E8B" wp14:editId="65FE60BD">
                <wp:simplePos x="0" y="0"/>
                <wp:positionH relativeFrom="column">
                  <wp:posOffset>154305</wp:posOffset>
                </wp:positionH>
                <wp:positionV relativeFrom="paragraph">
                  <wp:posOffset>10191750</wp:posOffset>
                </wp:positionV>
                <wp:extent cx="6257925" cy="57975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636EC2" w:rsidRDefault="008D1DC7" w:rsidP="004F5B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Going to the Community Centre - Dapto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.15pt;margin-top:802.5pt;width:492.75pt;height:4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" filled="f" stroked="f">
                <v:textbox>
                  <w:txbxContent>
                    <w:p w:rsidR="008D1DC7" w:rsidRPr="00636EC2" w:rsidRDefault="008D1DC7" w:rsidP="004F5B69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  <w:t>Going to the Community Centre - Dapto</w:t>
                      </w:r>
                    </w:p>
                  </w:txbxContent>
                </v:textbox>
              </v:shape>
            </w:pict>
          </mc:Fallback>
        </mc:AlternateContent>
      </w:r>
    </w:p>
    <w:p w:rsidR="00216CD0" w:rsidRDefault="007B6488"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4EF858AB" wp14:editId="286E6A52">
                <wp:simplePos x="0" y="0"/>
                <wp:positionH relativeFrom="column">
                  <wp:posOffset>3164205</wp:posOffset>
                </wp:positionH>
                <wp:positionV relativeFrom="paragraph">
                  <wp:posOffset>2649855</wp:posOffset>
                </wp:positionV>
                <wp:extent cx="3599815" cy="5972175"/>
                <wp:effectExtent l="0" t="0" r="635" b="952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97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36692B">
                            <w:pPr>
                              <w:jc w:val="center"/>
                            </w:pPr>
                          </w:p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3" o:spid="_x0000_s1030" style="position:absolute;margin-left:249.15pt;margin-top:208.65pt;width:283.45pt;height:470.25pt;z-index:2516510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" fillcolor="white [3212]" stroked="f" strokeweight="2pt">
                <v:textbox>
                  <w:txbxContent>
                    <w:p w:rsidR="008D1DC7" w:rsidRPr="008A67C9" w:rsidRDefault="008D1DC7" w:rsidP="0036692B">
                      <w:pPr>
                        <w:jc w:val="center"/>
                      </w:pPr>
                    </w:p>
                    <w:p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7170736D" wp14:editId="02091CE1">
                <wp:simplePos x="0" y="0"/>
                <wp:positionH relativeFrom="column">
                  <wp:posOffset>78105</wp:posOffset>
                </wp:positionH>
                <wp:positionV relativeFrom="paragraph">
                  <wp:posOffset>2649855</wp:posOffset>
                </wp:positionV>
                <wp:extent cx="3023870" cy="5972175"/>
                <wp:effectExtent l="0" t="0" r="5080" b="952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97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  <w:p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31" style="position:absolute;margin-left:6.15pt;margin-top:208.65pt;width:238.1pt;height:470.25pt;z-index:2516520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" fillcolor="white [3212]" stroked="f" strokeweight="2pt">
                <v:textbox>
                  <w:txbxContent>
                    <w:p w:rsidR="008D1DC7" w:rsidRPr="008A67C9" w:rsidRDefault="008D1DC7" w:rsidP="004F5B69">
                      <w:pPr>
                        <w:jc w:val="center"/>
                      </w:pPr>
                    </w:p>
                    <w:p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916749" wp14:editId="21344BEA">
                <wp:simplePos x="0" y="0"/>
                <wp:positionH relativeFrom="column">
                  <wp:posOffset>230505</wp:posOffset>
                </wp:positionH>
                <wp:positionV relativeFrom="paragraph">
                  <wp:posOffset>2896235</wp:posOffset>
                </wp:positionV>
                <wp:extent cx="2686050" cy="185737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307125" w:rsidRDefault="008D1DC7" w:rsidP="0030712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07125">
                              <w:rPr>
                                <w:sz w:val="36"/>
                                <w:szCs w:val="36"/>
                              </w:rPr>
                              <w:t>There are different rooms for learning, activities, meetings and parties. Some rooms are large and some are small.</w:t>
                            </w:r>
                          </w:p>
                          <w:p w:rsidR="008D1DC7" w:rsidRPr="00636EC2" w:rsidRDefault="008D1DC7" w:rsidP="004F5B6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.15pt;margin-top:228.05pt;width:211.5pt;height:14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" filled="f" stroked="f">
                <v:textbox>
                  <w:txbxContent>
                    <w:p w:rsidR="008D1DC7" w:rsidRPr="00307125" w:rsidRDefault="008D1DC7" w:rsidP="00307125">
                      <w:pPr>
                        <w:rPr>
                          <w:sz w:val="36"/>
                          <w:szCs w:val="36"/>
                        </w:rPr>
                      </w:pPr>
                      <w:r w:rsidRPr="00307125">
                        <w:rPr>
                          <w:sz w:val="36"/>
                          <w:szCs w:val="36"/>
                        </w:rPr>
                        <w:t>There are different rooms for learning, activities, meetings and parties. Some rooms are large and some are small.</w:t>
                      </w:r>
                    </w:p>
                    <w:p w:rsidR="008D1DC7" w:rsidRPr="00636EC2" w:rsidRDefault="008D1DC7" w:rsidP="004F5B6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32"/>
          <w:szCs w:val="32"/>
          <w:lang w:eastAsia="en-AU"/>
        </w:rPr>
        <w:drawing>
          <wp:anchor distT="0" distB="0" distL="114300" distR="114300" simplePos="0" relativeHeight="251708416" behindDoc="0" locked="0" layoutInCell="1" allowOverlap="1" wp14:anchorId="6E51152A" wp14:editId="37A5DF33">
            <wp:simplePos x="0" y="0"/>
            <wp:positionH relativeFrom="column">
              <wp:posOffset>3268980</wp:posOffset>
            </wp:positionH>
            <wp:positionV relativeFrom="paragraph">
              <wp:posOffset>2991485</wp:posOffset>
            </wp:positionV>
            <wp:extent cx="3390900" cy="2260600"/>
            <wp:effectExtent l="0" t="0" r="0" b="6350"/>
            <wp:wrapNone/>
            <wp:docPr id="305" name="Picture 305" descr="K:\LCS\Photos\Community Facilities\Marketing\IMG_065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LCS\Photos\Community Facilities\Marketing\IMG_0651 -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09440" behindDoc="0" locked="0" layoutInCell="1" allowOverlap="1" wp14:anchorId="1AABE831" wp14:editId="4FF76E1A">
            <wp:simplePos x="0" y="0"/>
            <wp:positionH relativeFrom="column">
              <wp:posOffset>3268980</wp:posOffset>
            </wp:positionH>
            <wp:positionV relativeFrom="paragraph">
              <wp:posOffset>5639435</wp:posOffset>
            </wp:positionV>
            <wp:extent cx="3390900" cy="2259965"/>
            <wp:effectExtent l="0" t="0" r="0" b="6985"/>
            <wp:wrapNone/>
            <wp:docPr id="3" name="Picture 3" descr="K:\LCS\Photos\Community Facilities\Marketing\IMG_067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LCS\Photos\Community Facilities\Marketing\IMG_0676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BC0">
        <w:rPr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707392" behindDoc="0" locked="0" layoutInCell="1" allowOverlap="1" wp14:anchorId="026693F4" wp14:editId="344698C3">
            <wp:simplePos x="0" y="0"/>
            <wp:positionH relativeFrom="column">
              <wp:posOffset>3268980</wp:posOffset>
            </wp:positionH>
            <wp:positionV relativeFrom="paragraph">
              <wp:posOffset>29210</wp:posOffset>
            </wp:positionV>
            <wp:extent cx="3390900" cy="2247900"/>
            <wp:effectExtent l="0" t="0" r="0" b="0"/>
            <wp:wrapNone/>
            <wp:docPr id="12" name="Picture 12" descr="K:\LCS\Photos\Community Facilities\Thirroul DCC&amp;L\Photos for gallery\Photos for gallery\20TDC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LCS\Photos\Community Facilities\Thirroul DCC&amp;L\Photos for gallery\Photos for gallery\20TDCC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2"/>
                    <a:stretch/>
                  </pic:blipFill>
                  <pic:spPr bwMode="auto">
                    <a:xfrm>
                      <a:off x="0" y="0"/>
                      <a:ext cx="3390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B69">
        <w:br w:type="page"/>
      </w:r>
    </w:p>
    <w:p w:rsidR="006A5BD4" w:rsidRDefault="00FE4790" w:rsidP="006A5BD4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42873" behindDoc="0" locked="0" layoutInCell="1" allowOverlap="1" wp14:anchorId="6C6E849C" wp14:editId="66E23B9F">
                <wp:simplePos x="0" y="0"/>
                <wp:positionH relativeFrom="column">
                  <wp:posOffset>87630</wp:posOffset>
                </wp:positionH>
                <wp:positionV relativeFrom="paragraph">
                  <wp:posOffset>68580</wp:posOffset>
                </wp:positionV>
                <wp:extent cx="2962275" cy="2847975"/>
                <wp:effectExtent l="0" t="0" r="9525" b="9525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84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9" o:spid="_x0000_s1033" style="position:absolute;margin-left:6.9pt;margin-top:5.4pt;width:233.25pt;height:224.25pt;z-index:251642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3897" behindDoc="0" locked="0" layoutInCell="1" allowOverlap="1" wp14:anchorId="5C93C245" wp14:editId="2B90C8A7">
                <wp:simplePos x="0" y="0"/>
                <wp:positionH relativeFrom="column">
                  <wp:posOffset>3116580</wp:posOffset>
                </wp:positionH>
                <wp:positionV relativeFrom="paragraph">
                  <wp:posOffset>68580</wp:posOffset>
                </wp:positionV>
                <wp:extent cx="3651885" cy="2847975"/>
                <wp:effectExtent l="0" t="0" r="5715" b="952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885" cy="284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0" o:spid="_x0000_s1034" style="position:absolute;margin-left:245.4pt;margin-top:5.4pt;width:287.55pt;height:224.25pt;z-index:251643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6488"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00393C" wp14:editId="72A06B11">
                <wp:simplePos x="0" y="0"/>
                <wp:positionH relativeFrom="column">
                  <wp:posOffset>240030</wp:posOffset>
                </wp:positionH>
                <wp:positionV relativeFrom="paragraph">
                  <wp:posOffset>285750</wp:posOffset>
                </wp:positionV>
                <wp:extent cx="2686050" cy="1857375"/>
                <wp:effectExtent l="0" t="0" r="0" b="0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BA3D36" w:rsidRDefault="008D1DC7" w:rsidP="00BA3D3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A3D36">
                              <w:rPr>
                                <w:sz w:val="36"/>
                                <w:szCs w:val="36"/>
                              </w:rPr>
                              <w:t>Lots of people go to the centre from babies and families to older people.</w:t>
                            </w:r>
                          </w:p>
                          <w:p w:rsidR="008D1DC7" w:rsidRPr="00636EC2" w:rsidRDefault="008D1DC7" w:rsidP="006A5BD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8.9pt;margin-top:22.5pt;width:211.5pt;height:14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" filled="f" stroked="f">
                <v:textbox>
                  <w:txbxContent>
                    <w:p w:rsidR="008D1DC7" w:rsidRPr="00BA3D36" w:rsidRDefault="008D1DC7" w:rsidP="00BA3D36">
                      <w:pPr>
                        <w:rPr>
                          <w:sz w:val="36"/>
                          <w:szCs w:val="36"/>
                        </w:rPr>
                      </w:pPr>
                      <w:r w:rsidRPr="00BA3D36">
                        <w:rPr>
                          <w:sz w:val="36"/>
                          <w:szCs w:val="36"/>
                        </w:rPr>
                        <w:t>Lots of people go to the centre from babies and families to older people.</w:t>
                      </w:r>
                    </w:p>
                    <w:p w:rsidR="008D1DC7" w:rsidRPr="00636EC2" w:rsidRDefault="008D1DC7" w:rsidP="006A5BD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64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1849" behindDoc="0" locked="0" layoutInCell="1" allowOverlap="1" wp14:anchorId="42CAF4AE" wp14:editId="7F198283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6829425" cy="9010650"/>
                <wp:effectExtent l="0" t="0" r="9525" b="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01065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.9pt;margin-top:.15pt;width:537.75pt;height:709.5pt;z-index:2516418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" fillcolor="#b2b2b2" stroked="f" strokeweight="2pt"/>
            </w:pict>
          </mc:Fallback>
        </mc:AlternateContent>
      </w:r>
    </w:p>
    <w:p w:rsidR="00216CD0" w:rsidRDefault="00FE4790">
      <w:r>
        <w:rPr>
          <w:noProof/>
          <w:lang w:eastAsia="en-AU"/>
        </w:rPr>
        <w:drawing>
          <wp:anchor distT="0" distB="0" distL="114300" distR="114300" simplePos="0" relativeHeight="251764736" behindDoc="0" locked="0" layoutInCell="1" allowOverlap="1" wp14:anchorId="5386AC9C" wp14:editId="7098D155">
            <wp:simplePos x="0" y="0"/>
            <wp:positionH relativeFrom="column">
              <wp:posOffset>3240405</wp:posOffset>
            </wp:positionH>
            <wp:positionV relativeFrom="paragraph">
              <wp:posOffset>5868035</wp:posOffset>
            </wp:positionV>
            <wp:extent cx="3390900" cy="2143125"/>
            <wp:effectExtent l="0" t="0" r="0" b="9525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9"/>
                    <a:stretch/>
                  </pic:blipFill>
                  <pic:spPr bwMode="auto">
                    <a:xfrm>
                      <a:off x="0" y="0"/>
                      <a:ext cx="33909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272">
        <w:rPr>
          <w:noProof/>
          <w:sz w:val="32"/>
          <w:lang w:eastAsia="en-AU"/>
        </w:rPr>
        <w:drawing>
          <wp:anchor distT="0" distB="0" distL="114300" distR="114300" simplePos="0" relativeHeight="251762688" behindDoc="0" locked="0" layoutInCell="1" allowOverlap="1" wp14:anchorId="5B3B3757" wp14:editId="09C6F06E">
            <wp:simplePos x="0" y="0"/>
            <wp:positionH relativeFrom="column">
              <wp:posOffset>3249930</wp:posOffset>
            </wp:positionH>
            <wp:positionV relativeFrom="paragraph">
              <wp:posOffset>2962910</wp:posOffset>
            </wp:positionV>
            <wp:extent cx="3391535" cy="2142490"/>
            <wp:effectExtent l="0" t="0" r="0" b="0"/>
            <wp:wrapNone/>
            <wp:docPr id="464" name="Picture 464" descr="K:\LCS\Photos\Community Facilities\Marketing\Filming stills\Wollongong Activities and Room Hire 17 Stills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CS\Photos\Community Facilities\Marketing\Filming stills\Wollongong Activities and Room Hire 17 Stills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4"/>
                    <a:stretch/>
                  </pic:blipFill>
                  <pic:spPr bwMode="auto">
                    <a:xfrm>
                      <a:off x="0" y="0"/>
                      <a:ext cx="33915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272">
        <w:rPr>
          <w:noProof/>
          <w:sz w:val="32"/>
          <w:lang w:eastAsia="en-AU"/>
        </w:rPr>
        <w:drawing>
          <wp:anchor distT="0" distB="0" distL="114300" distR="114300" simplePos="0" relativeHeight="251763712" behindDoc="0" locked="0" layoutInCell="1" allowOverlap="1" wp14:anchorId="30026E0D" wp14:editId="6844A423">
            <wp:simplePos x="0" y="0"/>
            <wp:positionH relativeFrom="column">
              <wp:posOffset>3249930</wp:posOffset>
            </wp:positionH>
            <wp:positionV relativeFrom="paragraph">
              <wp:posOffset>19685</wp:posOffset>
            </wp:positionV>
            <wp:extent cx="3386455" cy="2152650"/>
            <wp:effectExtent l="0" t="0" r="4445" b="0"/>
            <wp:wrapNone/>
            <wp:docPr id="465" name="Picture 465" descr="\\wcc.local\UserData\Desktop\eburnside\Desktop\New folder\YG0Y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cc.local\UserData\Desktop\eburnside\Desktop\New folder\YG0Y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"/>
                    <a:stretch/>
                  </pic:blipFill>
                  <pic:spPr bwMode="auto">
                    <a:xfrm>
                      <a:off x="0" y="0"/>
                      <a:ext cx="33864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7993" behindDoc="0" locked="0" layoutInCell="1" allowOverlap="1" wp14:anchorId="2C59D47E" wp14:editId="0D39B055">
                <wp:simplePos x="0" y="0"/>
                <wp:positionH relativeFrom="column">
                  <wp:posOffset>87630</wp:posOffset>
                </wp:positionH>
                <wp:positionV relativeFrom="paragraph">
                  <wp:posOffset>5584190</wp:posOffset>
                </wp:positionV>
                <wp:extent cx="2962275" cy="3038475"/>
                <wp:effectExtent l="0" t="0" r="9525" b="9525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038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3" o:spid="_x0000_s1036" style="position:absolute;margin-left:6.9pt;margin-top:439.7pt;width:233.25pt;height:239.25pt;z-index:251647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69" behindDoc="0" locked="0" layoutInCell="1" allowOverlap="1" wp14:anchorId="792E5616" wp14:editId="01A98674">
                <wp:simplePos x="0" y="0"/>
                <wp:positionH relativeFrom="column">
                  <wp:posOffset>87630</wp:posOffset>
                </wp:positionH>
                <wp:positionV relativeFrom="paragraph">
                  <wp:posOffset>2660015</wp:posOffset>
                </wp:positionV>
                <wp:extent cx="2962275" cy="2847975"/>
                <wp:effectExtent l="0" t="0" r="9525" b="9525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84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6" o:spid="_x0000_s1037" style="position:absolute;margin-left:6.9pt;margin-top:209.45pt;width:233.25pt;height:224.25pt;z-index:2516469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1767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5945" behindDoc="0" locked="0" layoutInCell="1" allowOverlap="1" wp14:anchorId="5F97B860" wp14:editId="5A892978">
                <wp:simplePos x="0" y="0"/>
                <wp:positionH relativeFrom="column">
                  <wp:posOffset>3116580</wp:posOffset>
                </wp:positionH>
                <wp:positionV relativeFrom="paragraph">
                  <wp:posOffset>5584190</wp:posOffset>
                </wp:positionV>
                <wp:extent cx="3651885" cy="3038475"/>
                <wp:effectExtent l="0" t="0" r="5715" b="9525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885" cy="3038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4" o:spid="_x0000_s1038" style="position:absolute;margin-left:245.4pt;margin-top:439.7pt;width:287.55pt;height:239.25pt;z-index:251645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1767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4921" behindDoc="0" locked="0" layoutInCell="1" allowOverlap="1" wp14:anchorId="5B08C9CB" wp14:editId="7B324B7B">
                <wp:simplePos x="0" y="0"/>
                <wp:positionH relativeFrom="column">
                  <wp:posOffset>3116580</wp:posOffset>
                </wp:positionH>
                <wp:positionV relativeFrom="paragraph">
                  <wp:posOffset>2660015</wp:posOffset>
                </wp:positionV>
                <wp:extent cx="3651885" cy="2847975"/>
                <wp:effectExtent l="0" t="0" r="5715" b="9525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885" cy="284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7" o:spid="_x0000_s1039" style="position:absolute;margin-left:245.4pt;margin-top:209.45pt;width:287.55pt;height:224.25pt;z-index:251644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6488"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308788" wp14:editId="08CC4114">
                <wp:simplePos x="0" y="0"/>
                <wp:positionH relativeFrom="column">
                  <wp:posOffset>259080</wp:posOffset>
                </wp:positionH>
                <wp:positionV relativeFrom="paragraph">
                  <wp:posOffset>5839460</wp:posOffset>
                </wp:positionV>
                <wp:extent cx="2686050" cy="1857375"/>
                <wp:effectExtent l="0" t="0" r="0" b="0"/>
                <wp:wrapNone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BA3D36" w:rsidRDefault="008D1DC7" w:rsidP="00BA3D36">
                            <w:pP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36"/>
                                <w:szCs w:val="36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</w:pPr>
                            <w:r w:rsidRPr="00BA3D36">
                              <w:rPr>
                                <w:sz w:val="36"/>
                                <w:szCs w:val="36"/>
                              </w:rPr>
                              <w:t>If I am lost or have a question, I can speak to the people working at the front desk. They are very nice and will help me.</w:t>
                            </w:r>
                            <w:r w:rsidRPr="00BA3D3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36"/>
                                <w:szCs w:val="36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8D1DC7" w:rsidRPr="00636EC2" w:rsidRDefault="008D1DC7" w:rsidP="006A5BD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0.4pt;margin-top:459.8pt;width:211.5pt;height:14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" filled="f" stroked="f">
                <v:textbox>
                  <w:txbxContent>
                    <w:p w:rsidR="008D1DC7" w:rsidRPr="00BA3D36" w:rsidRDefault="008D1DC7" w:rsidP="00BA3D36">
                      <w:pP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36"/>
                          <w:szCs w:val="36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</w:pPr>
                      <w:r w:rsidRPr="00BA3D36">
                        <w:rPr>
                          <w:sz w:val="36"/>
                          <w:szCs w:val="36"/>
                        </w:rPr>
                        <w:t>If I am lost or have a question, I can speak to the people working at the front desk. They are very nice and will help me.</w:t>
                      </w:r>
                      <w:r w:rsidRPr="00BA3D36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36"/>
                          <w:szCs w:val="36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8D1DC7" w:rsidRPr="00636EC2" w:rsidRDefault="008D1DC7" w:rsidP="006A5BD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6488"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EF64E1" wp14:editId="51FDD7A4">
                <wp:simplePos x="0" y="0"/>
                <wp:positionH relativeFrom="column">
                  <wp:posOffset>230505</wp:posOffset>
                </wp:positionH>
                <wp:positionV relativeFrom="paragraph">
                  <wp:posOffset>2847975</wp:posOffset>
                </wp:positionV>
                <wp:extent cx="2686050" cy="2305050"/>
                <wp:effectExtent l="0" t="0" r="0" b="0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BA3D36" w:rsidRDefault="008D1DC7" w:rsidP="006A5BD4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BA3D36">
                              <w:rPr>
                                <w:sz w:val="36"/>
                                <w:szCs w:val="36"/>
                              </w:rPr>
                              <w:t xml:space="preserve">People might be working or learning so I will need to use my quiet voice when I’m in the centre.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proofErr w:type="gramStart"/>
                            <w:r w:rsidRPr="00BA3D36">
                              <w:rPr>
                                <w:sz w:val="36"/>
                                <w:szCs w:val="36"/>
                              </w:rPr>
                              <w:t>If I need to make a small amount of noise that’s ok also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8.15pt;margin-top:224.25pt;width:211.5pt;height:181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" filled="f" stroked="f">
                <v:textbox>
                  <w:txbxContent>
                    <w:p w:rsidR="008D1DC7" w:rsidRPr="00BA3D36" w:rsidRDefault="008D1DC7" w:rsidP="006A5BD4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BA3D36">
                        <w:rPr>
                          <w:sz w:val="36"/>
                          <w:szCs w:val="36"/>
                        </w:rPr>
                        <w:t xml:space="preserve">People might be working or learning so I will need to use my quiet voice when I’m in the centre.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proofErr w:type="gramStart"/>
                      <w:r w:rsidRPr="00BA3D36">
                        <w:rPr>
                          <w:sz w:val="36"/>
                          <w:szCs w:val="36"/>
                        </w:rPr>
                        <w:t>If I need to make a small amount of noise that’s ok also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16CD0">
        <w:br w:type="page"/>
      </w:r>
    </w:p>
    <w:p w:rsidR="001A33ED" w:rsidRDefault="0065487F" w:rsidP="00D24F91">
      <w:pPr>
        <w:ind w:left="720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37752" behindDoc="0" locked="0" layoutInCell="1" allowOverlap="1" wp14:anchorId="17A7B50B" wp14:editId="17D9312E">
                <wp:simplePos x="0" y="0"/>
                <wp:positionH relativeFrom="column">
                  <wp:posOffset>87629</wp:posOffset>
                </wp:positionH>
                <wp:positionV relativeFrom="paragraph">
                  <wp:posOffset>59055</wp:posOffset>
                </wp:positionV>
                <wp:extent cx="2962275" cy="3733800"/>
                <wp:effectExtent l="0" t="0" r="9525" b="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733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E3709C">
                            <w:pPr>
                              <w:jc w:val="center"/>
                            </w:pPr>
                          </w:p>
                          <w:p w:rsidR="008D1DC7" w:rsidRPr="008A67C9" w:rsidRDefault="008D1DC7" w:rsidP="00E37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1" o:spid="_x0000_s1042" style="position:absolute;left:0;text-align:left;margin-left:6.9pt;margin-top:4.65pt;width:233.25pt;height:294pt;z-index:251637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" fillcolor="white [3212]" stroked="f" strokeweight="2pt">
                <v:textbox>
                  <w:txbxContent>
                    <w:p w:rsidR="008D1DC7" w:rsidRPr="008A67C9" w:rsidRDefault="008D1DC7" w:rsidP="00E3709C">
                      <w:pPr>
                        <w:jc w:val="center"/>
                      </w:pPr>
                    </w:p>
                    <w:p w:rsidR="008D1DC7" w:rsidRPr="008A67C9" w:rsidRDefault="008D1DC7" w:rsidP="00E370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06AD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0824" behindDoc="0" locked="0" layoutInCell="1" allowOverlap="1" wp14:anchorId="2233C963" wp14:editId="37C18F6A">
                <wp:simplePos x="0" y="0"/>
                <wp:positionH relativeFrom="column">
                  <wp:posOffset>3116580</wp:posOffset>
                </wp:positionH>
                <wp:positionV relativeFrom="paragraph">
                  <wp:posOffset>59055</wp:posOffset>
                </wp:positionV>
                <wp:extent cx="3647440" cy="3733800"/>
                <wp:effectExtent l="0" t="0" r="0" b="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440" cy="3733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E3709C">
                            <w:pPr>
                              <w:jc w:val="center"/>
                            </w:pPr>
                          </w:p>
                          <w:p w:rsidR="008D1DC7" w:rsidRPr="008A67C9" w:rsidRDefault="008D1DC7" w:rsidP="00E37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6" o:spid="_x0000_s1043" style="position:absolute;left:0;text-align:left;margin-left:245.4pt;margin-top:4.65pt;width:287.2pt;height:294pt;z-index:251640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" fillcolor="white [3212]" stroked="f" strokeweight="2pt">
                <v:textbox>
                  <w:txbxContent>
                    <w:p w:rsidR="008D1DC7" w:rsidRPr="008A67C9" w:rsidRDefault="008D1DC7" w:rsidP="00E3709C">
                      <w:pPr>
                        <w:jc w:val="center"/>
                      </w:pPr>
                    </w:p>
                    <w:p w:rsidR="008D1DC7" w:rsidRPr="008A67C9" w:rsidRDefault="008D1DC7" w:rsidP="00E370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3A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6728" behindDoc="0" locked="0" layoutInCell="1" allowOverlap="1" wp14:anchorId="1A5AE63C" wp14:editId="2C3F4B7D">
                <wp:simplePos x="0" y="0"/>
                <wp:positionH relativeFrom="column">
                  <wp:posOffset>11430</wp:posOffset>
                </wp:positionH>
                <wp:positionV relativeFrom="paragraph">
                  <wp:posOffset>-7620</wp:posOffset>
                </wp:positionV>
                <wp:extent cx="6829425" cy="9020175"/>
                <wp:effectExtent l="0" t="0" r="9525" b="952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0201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.9pt;margin-top:-.6pt;width:537.75pt;height:710.25pt;z-index:251636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" fillcolor="#b2b2b2" stroked="f" strokeweight="2pt"/>
            </w:pict>
          </mc:Fallback>
        </mc:AlternateContent>
      </w:r>
    </w:p>
    <w:p w:rsidR="001A33ED" w:rsidRDefault="00F83777">
      <w:r>
        <w:rPr>
          <w:noProof/>
          <w:lang w:eastAsia="en-AU"/>
        </w:rPr>
        <w:drawing>
          <wp:anchor distT="0" distB="0" distL="114300" distR="114300" simplePos="0" relativeHeight="251719680" behindDoc="0" locked="0" layoutInCell="1" allowOverlap="1" wp14:anchorId="05533D23" wp14:editId="655D2035">
            <wp:simplePos x="0" y="0"/>
            <wp:positionH relativeFrom="column">
              <wp:posOffset>3259455</wp:posOffset>
            </wp:positionH>
            <wp:positionV relativeFrom="paragraph">
              <wp:posOffset>3943350</wp:posOffset>
            </wp:positionV>
            <wp:extent cx="3352800" cy="24466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5"/>
                    <a:stretch/>
                  </pic:blipFill>
                  <pic:spPr bwMode="auto">
                    <a:xfrm>
                      <a:off x="0" y="0"/>
                      <a:ext cx="3352800" cy="244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20704" behindDoc="0" locked="0" layoutInCell="1" allowOverlap="1" wp14:anchorId="5B422172" wp14:editId="130A0B0D">
            <wp:simplePos x="0" y="0"/>
            <wp:positionH relativeFrom="column">
              <wp:posOffset>3202305</wp:posOffset>
            </wp:positionH>
            <wp:positionV relativeFrom="paragraph">
              <wp:posOffset>123825</wp:posOffset>
            </wp:positionV>
            <wp:extent cx="1780540" cy="26193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21728" behindDoc="0" locked="0" layoutInCell="1" allowOverlap="1" wp14:anchorId="0356B623" wp14:editId="309609F9">
            <wp:simplePos x="0" y="0"/>
            <wp:positionH relativeFrom="column">
              <wp:posOffset>5044440</wp:posOffset>
            </wp:positionH>
            <wp:positionV relativeFrom="paragraph">
              <wp:posOffset>304800</wp:posOffset>
            </wp:positionV>
            <wp:extent cx="1588135" cy="2247900"/>
            <wp:effectExtent l="19050" t="19050" r="12065" b="1905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1725" r="10729" b="3103"/>
                    <a:stretch/>
                  </pic:blipFill>
                  <pic:spPr bwMode="auto">
                    <a:xfrm>
                      <a:off x="0" y="0"/>
                      <a:ext cx="1588135" cy="2247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8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9800" behindDoc="0" locked="0" layoutInCell="1" allowOverlap="1" wp14:anchorId="07096436" wp14:editId="0E561B6D">
                <wp:simplePos x="0" y="0"/>
                <wp:positionH relativeFrom="column">
                  <wp:posOffset>87629</wp:posOffset>
                </wp:positionH>
                <wp:positionV relativeFrom="paragraph">
                  <wp:posOffset>3536315</wp:posOffset>
                </wp:positionV>
                <wp:extent cx="2962275" cy="5076825"/>
                <wp:effectExtent l="0" t="0" r="9525" b="9525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5076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E3709C">
                            <w:pPr>
                              <w:jc w:val="center"/>
                            </w:pPr>
                          </w:p>
                          <w:p w:rsidR="008D1DC7" w:rsidRPr="008A67C9" w:rsidRDefault="008D1DC7" w:rsidP="00E37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4" o:spid="_x0000_s1044" style="position:absolute;margin-left:6.9pt;margin-top:278.45pt;width:233.25pt;height:399.75pt;z-index:251639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" fillcolor="white [3212]" stroked="f" strokeweight="2pt">
                <v:textbox>
                  <w:txbxContent>
                    <w:p w:rsidR="008D1DC7" w:rsidRPr="008A67C9" w:rsidRDefault="008D1DC7" w:rsidP="00E3709C">
                      <w:pPr>
                        <w:jc w:val="center"/>
                      </w:pPr>
                    </w:p>
                    <w:p w:rsidR="008D1DC7" w:rsidRPr="008A67C9" w:rsidRDefault="008D1DC7" w:rsidP="00E370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6007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8776" behindDoc="0" locked="0" layoutInCell="1" allowOverlap="1" wp14:anchorId="1866D3BB" wp14:editId="3BD56A13">
                <wp:simplePos x="0" y="0"/>
                <wp:positionH relativeFrom="column">
                  <wp:posOffset>3116580</wp:posOffset>
                </wp:positionH>
                <wp:positionV relativeFrom="paragraph">
                  <wp:posOffset>3536315</wp:posOffset>
                </wp:positionV>
                <wp:extent cx="3647440" cy="5076825"/>
                <wp:effectExtent l="0" t="0" r="0" b="9525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440" cy="5076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E3709C">
                            <w:pPr>
                              <w:jc w:val="center"/>
                            </w:pPr>
                          </w:p>
                          <w:p w:rsidR="008D1DC7" w:rsidRPr="008A67C9" w:rsidRDefault="008D1DC7" w:rsidP="00E37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3" o:spid="_x0000_s1045" style="position:absolute;margin-left:245.4pt;margin-top:278.45pt;width:287.2pt;height:399.75pt;z-index:251638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" fillcolor="white [3212]" stroked="f" strokeweight="2pt">
                <v:textbox>
                  <w:txbxContent>
                    <w:p w:rsidR="008D1DC7" w:rsidRPr="008A67C9" w:rsidRDefault="008D1DC7" w:rsidP="00E3709C">
                      <w:pPr>
                        <w:jc w:val="center"/>
                      </w:pPr>
                    </w:p>
                    <w:p w:rsidR="008D1DC7" w:rsidRPr="008A67C9" w:rsidRDefault="008D1DC7" w:rsidP="00E370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502E8" w:rsidRPr="00E3709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5CC2AE" wp14:editId="2BA55AC3">
                <wp:simplePos x="0" y="0"/>
                <wp:positionH relativeFrom="column">
                  <wp:posOffset>249555</wp:posOffset>
                </wp:positionH>
                <wp:positionV relativeFrom="paragraph">
                  <wp:posOffset>57150</wp:posOffset>
                </wp:positionV>
                <wp:extent cx="2686050" cy="262890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E3709C" w:rsidRDefault="008D1DC7" w:rsidP="00E3709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3709C">
                              <w:rPr>
                                <w:sz w:val="36"/>
                                <w:szCs w:val="36"/>
                              </w:rPr>
                              <w:t>I can ask the office for a booklet to find out about different activities held at the Centre. I can take this home and call the phone numbers listed in the booklet if I want to join a group.</w:t>
                            </w:r>
                          </w:p>
                          <w:p w:rsidR="008D1DC7" w:rsidRPr="00636EC2" w:rsidRDefault="008D1DC7" w:rsidP="00E3709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9.65pt;margin-top:4.5pt;width:211.5pt;height:20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wsEAIAAP0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" filled="f" stroked="f">
                <v:textbox>
                  <w:txbxContent>
                    <w:p w:rsidR="008D1DC7" w:rsidRPr="00E3709C" w:rsidRDefault="008D1DC7" w:rsidP="00E3709C">
                      <w:pPr>
                        <w:rPr>
                          <w:sz w:val="36"/>
                          <w:szCs w:val="36"/>
                        </w:rPr>
                      </w:pPr>
                      <w:r w:rsidRPr="00E3709C">
                        <w:rPr>
                          <w:sz w:val="36"/>
                          <w:szCs w:val="36"/>
                        </w:rPr>
                        <w:t>I can ask the office for a booklet to find out about different activities held at the Centre. I can take this home and call the phone numbers listed in the booklet if I want to join a group.</w:t>
                      </w:r>
                    </w:p>
                    <w:p w:rsidR="008D1DC7" w:rsidRPr="00636EC2" w:rsidRDefault="008D1DC7" w:rsidP="00E3709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A95" w:rsidRPr="00E3709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0799C4" wp14:editId="24A2B83D">
                <wp:simplePos x="0" y="0"/>
                <wp:positionH relativeFrom="column">
                  <wp:posOffset>240030</wp:posOffset>
                </wp:positionH>
                <wp:positionV relativeFrom="paragraph">
                  <wp:posOffset>3819525</wp:posOffset>
                </wp:positionV>
                <wp:extent cx="2686050" cy="257175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57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401B33" w:rsidRDefault="008D1DC7" w:rsidP="00401B3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01B33">
                              <w:rPr>
                                <w:sz w:val="36"/>
                                <w:szCs w:val="36"/>
                              </w:rPr>
                              <w:t>I can sit on the chairs when I’m waiting to go into a room or if need to have a break.</w:t>
                            </w:r>
                          </w:p>
                          <w:p w:rsidR="008D1DC7" w:rsidRPr="00636EC2" w:rsidRDefault="008D1DC7" w:rsidP="00E3709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8.9pt;margin-top:300.75pt;width:211.5pt;height:20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" filled="f" stroked="f">
                <v:textbox>
                  <w:txbxContent>
                    <w:p w:rsidR="008D1DC7" w:rsidRPr="00401B33" w:rsidRDefault="008D1DC7" w:rsidP="00401B33">
                      <w:pPr>
                        <w:rPr>
                          <w:sz w:val="36"/>
                          <w:szCs w:val="36"/>
                        </w:rPr>
                      </w:pPr>
                      <w:r w:rsidRPr="00401B33">
                        <w:rPr>
                          <w:sz w:val="36"/>
                          <w:szCs w:val="36"/>
                        </w:rPr>
                        <w:t>I can sit on the chairs when I’m waiting to go into a room or if need to have a break.</w:t>
                      </w:r>
                    </w:p>
                    <w:p w:rsidR="008D1DC7" w:rsidRPr="00636EC2" w:rsidRDefault="008D1DC7" w:rsidP="00E3709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33ED">
        <w:br w:type="page"/>
      </w:r>
    </w:p>
    <w:p w:rsidR="00DC430A" w:rsidRDefault="00933C8D" w:rsidP="006A5BD4">
      <w:bookmarkStart w:id="0" w:name="_GoBack"/>
      <w:bookmarkEnd w:id="0"/>
      <w:r>
        <w:rPr>
          <w:noProof/>
          <w:lang w:eastAsia="en-AU"/>
        </w:rPr>
        <w:lastRenderedPageBreak/>
        <w:drawing>
          <wp:anchor distT="0" distB="0" distL="114300" distR="114300" simplePos="0" relativeHeight="251747328" behindDoc="0" locked="0" layoutInCell="1" allowOverlap="1" wp14:anchorId="68E6FE8F" wp14:editId="00C0ABFD">
            <wp:simplePos x="0" y="0"/>
            <wp:positionH relativeFrom="column">
              <wp:posOffset>3316605</wp:posOffset>
            </wp:positionH>
            <wp:positionV relativeFrom="paragraph">
              <wp:posOffset>466090</wp:posOffset>
            </wp:positionV>
            <wp:extent cx="3314700" cy="234315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4" b="1964"/>
                    <a:stretch/>
                  </pic:blipFill>
                  <pic:spPr bwMode="auto">
                    <a:xfrm>
                      <a:off x="0" y="0"/>
                      <a:ext cx="33147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2E8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E6C2A5" wp14:editId="69C5EB76">
                <wp:simplePos x="0" y="0"/>
                <wp:positionH relativeFrom="column">
                  <wp:posOffset>230505</wp:posOffset>
                </wp:positionH>
                <wp:positionV relativeFrom="paragraph">
                  <wp:posOffset>352425</wp:posOffset>
                </wp:positionV>
                <wp:extent cx="2686050" cy="185737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3D0C17" w:rsidRDefault="008D1DC7" w:rsidP="006A5BD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D0C17">
                              <w:rPr>
                                <w:sz w:val="36"/>
                                <w:szCs w:val="36"/>
                              </w:rPr>
                              <w:t>There is a bathroom for me to use if I need to go to the toilet.</w:t>
                            </w:r>
                          </w:p>
                          <w:p w:rsidR="008D1DC7" w:rsidRPr="00636EC2" w:rsidRDefault="008D1DC7" w:rsidP="006A5BD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8.15pt;margin-top:27.75pt;width:211.5pt;height:14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" filled="f" stroked="f">
                <v:textbox>
                  <w:txbxContent>
                    <w:p w:rsidR="008D1DC7" w:rsidRPr="003D0C17" w:rsidRDefault="008D1DC7" w:rsidP="006A5BD4">
                      <w:pPr>
                        <w:rPr>
                          <w:sz w:val="36"/>
                          <w:szCs w:val="36"/>
                        </w:rPr>
                      </w:pPr>
                      <w:r w:rsidRPr="003D0C17">
                        <w:rPr>
                          <w:sz w:val="36"/>
                          <w:szCs w:val="36"/>
                        </w:rPr>
                        <w:t>There is a bathroom for me to use if I need to go to the toilet.</w:t>
                      </w:r>
                    </w:p>
                    <w:p w:rsidR="008D1DC7" w:rsidRPr="00636EC2" w:rsidRDefault="008D1DC7" w:rsidP="006A5BD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D56">
        <w:rPr>
          <w:noProof/>
          <w:color w:val="0000FF"/>
          <w:lang w:eastAsia="en-AU"/>
        </w:rPr>
        <mc:AlternateContent>
          <mc:Choice Requires="wps">
            <w:drawing>
              <wp:anchor distT="0" distB="0" distL="114300" distR="114300" simplePos="0" relativeHeight="251634679" behindDoc="0" locked="0" layoutInCell="1" allowOverlap="1" wp14:anchorId="0A40FC39" wp14:editId="7A18DCE9">
                <wp:simplePos x="0" y="0"/>
                <wp:positionH relativeFrom="column">
                  <wp:posOffset>87630</wp:posOffset>
                </wp:positionH>
                <wp:positionV relativeFrom="paragraph">
                  <wp:posOffset>3592830</wp:posOffset>
                </wp:positionV>
                <wp:extent cx="6686550" cy="5324475"/>
                <wp:effectExtent l="0" t="0" r="0" b="952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532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49" style="position:absolute;margin-left:6.9pt;margin-top:282.9pt;width:526.5pt;height:419.25pt;z-index:2516346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E5D56">
        <w:rPr>
          <w:noProof/>
          <w:color w:val="0000FF"/>
          <w:lang w:eastAsia="en-AU"/>
        </w:rPr>
        <mc:AlternateContent>
          <mc:Choice Requires="wps">
            <w:drawing>
              <wp:anchor distT="0" distB="0" distL="114300" distR="114300" simplePos="0" relativeHeight="251632631" behindDoc="0" locked="0" layoutInCell="1" allowOverlap="1" wp14:anchorId="26DFDE6B" wp14:editId="75646770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6830060" cy="8991600"/>
                <wp:effectExtent l="0" t="0" r="8890" b="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899160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.9pt;margin-top:.15pt;width:537.8pt;height:708pt;z-index:2516326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" fillcolor="#b2b2b2" stroked="f" strokeweight="2pt"/>
            </w:pict>
          </mc:Fallback>
        </mc:AlternateContent>
      </w:r>
      <w:r w:rsidR="000E5D56">
        <w:rPr>
          <w:noProof/>
          <w:color w:val="0000FF"/>
          <w:lang w:eastAsia="en-AU"/>
        </w:rPr>
        <mc:AlternateContent>
          <mc:Choice Requires="wps">
            <w:drawing>
              <wp:anchor distT="0" distB="0" distL="114300" distR="114300" simplePos="0" relativeHeight="251635703" behindDoc="0" locked="0" layoutInCell="1" allowOverlap="1" wp14:anchorId="27E13936" wp14:editId="065C9A52">
                <wp:simplePos x="0" y="0"/>
                <wp:positionH relativeFrom="column">
                  <wp:posOffset>3173730</wp:posOffset>
                </wp:positionH>
                <wp:positionV relativeFrom="paragraph">
                  <wp:posOffset>59055</wp:posOffset>
                </wp:positionV>
                <wp:extent cx="3600450" cy="3467100"/>
                <wp:effectExtent l="0" t="0" r="0" b="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0" o:spid="_x0000_s1050" style="position:absolute;margin-left:249.9pt;margin-top:4.65pt;width:283.5pt;height:273pt;z-index:2516357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E5D56">
        <w:rPr>
          <w:noProof/>
          <w:color w:val="0000FF"/>
          <w:lang w:eastAsia="en-AU"/>
        </w:rPr>
        <mc:AlternateContent>
          <mc:Choice Requires="wps">
            <w:drawing>
              <wp:anchor distT="0" distB="0" distL="114300" distR="114300" simplePos="0" relativeHeight="251633655" behindDoc="0" locked="0" layoutInCell="1" allowOverlap="1" wp14:anchorId="2998FD21" wp14:editId="6D339D72">
                <wp:simplePos x="0" y="0"/>
                <wp:positionH relativeFrom="column">
                  <wp:posOffset>87630</wp:posOffset>
                </wp:positionH>
                <wp:positionV relativeFrom="paragraph">
                  <wp:posOffset>59055</wp:posOffset>
                </wp:positionV>
                <wp:extent cx="3023870" cy="3467100"/>
                <wp:effectExtent l="0" t="0" r="508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  <w:p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9" o:spid="_x0000_s1051" style="position:absolute;margin-left:6.9pt;margin-top:4.65pt;width:238.1pt;height:273pt;z-index:2516336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" fillcolor="white [3212]" stroked="f" strokeweight="2pt">
                <v:textbox>
                  <w:txbxContent>
                    <w:p w:rsidR="008D1DC7" w:rsidRPr="008A67C9" w:rsidRDefault="008D1DC7" w:rsidP="006A5BD4">
                      <w:pPr>
                        <w:jc w:val="center"/>
                      </w:pPr>
                    </w:p>
                    <w:p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23A95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2C2309" wp14:editId="6848FD70">
                <wp:simplePos x="0" y="0"/>
                <wp:positionH relativeFrom="column">
                  <wp:posOffset>2764155</wp:posOffset>
                </wp:positionH>
                <wp:positionV relativeFrom="paragraph">
                  <wp:posOffset>8257540</wp:posOffset>
                </wp:positionV>
                <wp:extent cx="1162050" cy="35242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D964B4" w:rsidRDefault="008D1DC7" w:rsidP="006A5BD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964B4">
                              <w:rPr>
                                <w:b/>
                                <w:sz w:val="36"/>
                                <w:szCs w:val="36"/>
                              </w:rPr>
                              <w:t>FINISHED</w:t>
                            </w:r>
                          </w:p>
                          <w:p w:rsidR="008D1DC7" w:rsidRPr="00636EC2" w:rsidRDefault="008D1DC7" w:rsidP="006A5BD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17.65pt;margin-top:650.2pt;width:91.5pt;height:2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" filled="f" stroked="f">
                <v:textbox>
                  <w:txbxContent>
                    <w:p w:rsidR="008D1DC7" w:rsidRPr="00D964B4" w:rsidRDefault="008D1DC7" w:rsidP="006A5BD4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964B4">
                        <w:rPr>
                          <w:b/>
                          <w:sz w:val="36"/>
                          <w:szCs w:val="36"/>
                        </w:rPr>
                        <w:t>FINISHED</w:t>
                      </w:r>
                    </w:p>
                    <w:p w:rsidR="008D1DC7" w:rsidRPr="00636EC2" w:rsidRDefault="008D1DC7" w:rsidP="006A5BD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A95">
        <w:rPr>
          <w:noProof/>
          <w:color w:val="0000FF"/>
          <w:lang w:eastAsia="en-AU"/>
        </w:rPr>
        <w:drawing>
          <wp:anchor distT="0" distB="0" distL="114300" distR="114300" simplePos="0" relativeHeight="251746304" behindDoc="0" locked="0" layoutInCell="1" allowOverlap="1" wp14:anchorId="532FA48D" wp14:editId="65C8A085">
            <wp:simplePos x="0" y="0"/>
            <wp:positionH relativeFrom="margin">
              <wp:posOffset>1906905</wp:posOffset>
            </wp:positionH>
            <wp:positionV relativeFrom="paragraph">
              <wp:posOffset>5028565</wp:posOffset>
            </wp:positionV>
            <wp:extent cx="2886710" cy="2886710"/>
            <wp:effectExtent l="0" t="0" r="8890" b="8890"/>
            <wp:wrapNone/>
            <wp:docPr id="303" name="irc_mi" descr="Image result for black and white finished symbo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A95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C2EC5A" wp14:editId="3CF210F6">
                <wp:simplePos x="0" y="0"/>
                <wp:positionH relativeFrom="column">
                  <wp:posOffset>220980</wp:posOffset>
                </wp:positionH>
                <wp:positionV relativeFrom="paragraph">
                  <wp:posOffset>3914140</wp:posOffset>
                </wp:positionV>
                <wp:extent cx="6419850" cy="7239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C7" w:rsidRPr="00D964B4" w:rsidRDefault="008D1DC7" w:rsidP="006A5BD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964B4">
                              <w:rPr>
                                <w:sz w:val="36"/>
                                <w:szCs w:val="36"/>
                              </w:rPr>
                              <w:t>We look forward to seeing you at Thirroul District Community Centre and Library again soon!</w:t>
                            </w:r>
                          </w:p>
                          <w:p w:rsidR="008D1DC7" w:rsidRPr="00636EC2" w:rsidRDefault="008D1DC7" w:rsidP="006A5BD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7.4pt;margin-top:308.2pt;width:505.5pt;height:5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zcDwIAAPwDAAAOAAAAZHJzL2Uyb0RvYy54bWysU9uO2yAQfa/Uf0C8N3bcZJN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" filled="f" stroked="f">
                <v:textbox>
                  <w:txbxContent>
                    <w:p w:rsidR="008D1DC7" w:rsidRPr="00D964B4" w:rsidRDefault="008D1DC7" w:rsidP="006A5BD4">
                      <w:pPr>
                        <w:rPr>
                          <w:sz w:val="36"/>
                          <w:szCs w:val="36"/>
                        </w:rPr>
                      </w:pPr>
                      <w:r w:rsidRPr="00D964B4">
                        <w:rPr>
                          <w:sz w:val="36"/>
                          <w:szCs w:val="36"/>
                        </w:rPr>
                        <w:t>We look forward to seeing you at Thirroul District Community Centre and Library again soon!</w:t>
                      </w:r>
                    </w:p>
                    <w:p w:rsidR="008D1DC7" w:rsidRPr="00636EC2" w:rsidRDefault="008D1DC7" w:rsidP="006A5BD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A95">
        <w:rPr>
          <w:noProof/>
          <w:color w:val="0000FF"/>
          <w:lang w:eastAsia="en-AU"/>
        </w:rPr>
        <w:drawing>
          <wp:anchor distT="0" distB="0" distL="114300" distR="114300" simplePos="0" relativeHeight="251748352" behindDoc="0" locked="0" layoutInCell="1" allowOverlap="1" wp14:anchorId="2D818629" wp14:editId="5D048FBC">
            <wp:simplePos x="0" y="0"/>
            <wp:positionH relativeFrom="column">
              <wp:posOffset>240030</wp:posOffset>
            </wp:positionH>
            <wp:positionV relativeFrom="paragraph">
              <wp:posOffset>1780540</wp:posOffset>
            </wp:positionV>
            <wp:extent cx="2094865" cy="1257300"/>
            <wp:effectExtent l="0" t="0" r="635" b="0"/>
            <wp:wrapNone/>
            <wp:docPr id="307" name="Picture 307" descr="Image result for toilet sign accessibl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ilet sign accessibl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0" b="21292"/>
                    <a:stretch/>
                  </pic:blipFill>
                  <pic:spPr bwMode="auto">
                    <a:xfrm>
                      <a:off x="0" y="0"/>
                      <a:ext cx="20948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430A" w:rsidSect="008D1DC7">
      <w:footerReference w:type="default" r:id="rId24"/>
      <w:footerReference w:type="first" r:id="rId25"/>
      <w:pgSz w:w="11906" w:h="16838"/>
      <w:pgMar w:top="567" w:right="567" w:bottom="567" w:left="567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DC7" w:rsidRDefault="008D1DC7" w:rsidP="00395152">
      <w:pPr>
        <w:spacing w:after="0" w:line="240" w:lineRule="auto"/>
      </w:pPr>
      <w:r>
        <w:separator/>
      </w:r>
    </w:p>
  </w:endnote>
  <w:endnote w:type="continuationSeparator" w:id="0">
    <w:p w:rsidR="008D1DC7" w:rsidRDefault="008D1DC7" w:rsidP="0039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67938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1DC7" w:rsidRDefault="008D1DC7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58240" behindDoc="1" locked="0" layoutInCell="1" allowOverlap="1" wp14:anchorId="385B464F" wp14:editId="20A51925">
              <wp:simplePos x="0" y="0"/>
              <wp:positionH relativeFrom="column">
                <wp:posOffset>1905</wp:posOffset>
              </wp:positionH>
              <wp:positionV relativeFrom="paragraph">
                <wp:posOffset>-399415</wp:posOffset>
              </wp:positionV>
              <wp:extent cx="4676140" cy="629920"/>
              <wp:effectExtent l="0" t="0" r="0" b="0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oterA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7174" t="57589" r="20823" b="36518"/>
                      <a:stretch/>
                    </pic:blipFill>
                    <pic:spPr bwMode="auto">
                      <a:xfrm>
                        <a:off x="0" y="0"/>
                        <a:ext cx="4676140" cy="62992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377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D1DC7" w:rsidRDefault="008D1D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DC7" w:rsidRDefault="008D1DC7">
    <w:pPr>
      <w:pStyle w:val="Footer"/>
      <w:jc w:val="right"/>
    </w:pPr>
  </w:p>
  <w:p w:rsidR="008D1DC7" w:rsidRDefault="008D1D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DC7" w:rsidRDefault="008D1DC7" w:rsidP="00395152">
      <w:pPr>
        <w:spacing w:after="0" w:line="240" w:lineRule="auto"/>
      </w:pPr>
      <w:r>
        <w:separator/>
      </w:r>
    </w:p>
  </w:footnote>
  <w:footnote w:type="continuationSeparator" w:id="0">
    <w:p w:rsidR="008D1DC7" w:rsidRDefault="008D1DC7" w:rsidP="00395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152"/>
    <w:rsid w:val="00060278"/>
    <w:rsid w:val="0006240D"/>
    <w:rsid w:val="000E5D56"/>
    <w:rsid w:val="00177494"/>
    <w:rsid w:val="001A33ED"/>
    <w:rsid w:val="001C3633"/>
    <w:rsid w:val="00216CD0"/>
    <w:rsid w:val="00296D27"/>
    <w:rsid w:val="00307125"/>
    <w:rsid w:val="003330A8"/>
    <w:rsid w:val="00351CCF"/>
    <w:rsid w:val="0036692B"/>
    <w:rsid w:val="00395152"/>
    <w:rsid w:val="003A26DD"/>
    <w:rsid w:val="003B3BEB"/>
    <w:rsid w:val="003B4D4F"/>
    <w:rsid w:val="003D0C17"/>
    <w:rsid w:val="003F64F1"/>
    <w:rsid w:val="00401B33"/>
    <w:rsid w:val="00414C8C"/>
    <w:rsid w:val="00417677"/>
    <w:rsid w:val="00420C65"/>
    <w:rsid w:val="00436C55"/>
    <w:rsid w:val="00461F1B"/>
    <w:rsid w:val="004C1912"/>
    <w:rsid w:val="004E64E4"/>
    <w:rsid w:val="004F5B69"/>
    <w:rsid w:val="00510BC4"/>
    <w:rsid w:val="00514156"/>
    <w:rsid w:val="00532630"/>
    <w:rsid w:val="00556B37"/>
    <w:rsid w:val="00563FA5"/>
    <w:rsid w:val="0059643A"/>
    <w:rsid w:val="005C6A69"/>
    <w:rsid w:val="005F5EB1"/>
    <w:rsid w:val="006232A9"/>
    <w:rsid w:val="00636EC2"/>
    <w:rsid w:val="006502E8"/>
    <w:rsid w:val="0065487F"/>
    <w:rsid w:val="00684171"/>
    <w:rsid w:val="006A58DD"/>
    <w:rsid w:val="006A5BD4"/>
    <w:rsid w:val="006C0840"/>
    <w:rsid w:val="007B6488"/>
    <w:rsid w:val="007E24D5"/>
    <w:rsid w:val="007F5A1C"/>
    <w:rsid w:val="00841A5F"/>
    <w:rsid w:val="00847663"/>
    <w:rsid w:val="00875080"/>
    <w:rsid w:val="0088564D"/>
    <w:rsid w:val="008A5868"/>
    <w:rsid w:val="008C48A4"/>
    <w:rsid w:val="008D1DC7"/>
    <w:rsid w:val="00933C8D"/>
    <w:rsid w:val="00971CC7"/>
    <w:rsid w:val="009E38D9"/>
    <w:rsid w:val="009F290D"/>
    <w:rsid w:val="00A06AD1"/>
    <w:rsid w:val="00A5772C"/>
    <w:rsid w:val="00A85736"/>
    <w:rsid w:val="00A9525E"/>
    <w:rsid w:val="00AB0EF2"/>
    <w:rsid w:val="00AB795B"/>
    <w:rsid w:val="00AD19CA"/>
    <w:rsid w:val="00B02E2F"/>
    <w:rsid w:val="00B21420"/>
    <w:rsid w:val="00B23A95"/>
    <w:rsid w:val="00B53196"/>
    <w:rsid w:val="00B65CA1"/>
    <w:rsid w:val="00B934AE"/>
    <w:rsid w:val="00B97D3B"/>
    <w:rsid w:val="00BA3D36"/>
    <w:rsid w:val="00BE3BC0"/>
    <w:rsid w:val="00C1562C"/>
    <w:rsid w:val="00C200BE"/>
    <w:rsid w:val="00C54F60"/>
    <w:rsid w:val="00C60071"/>
    <w:rsid w:val="00C66B24"/>
    <w:rsid w:val="00CB7108"/>
    <w:rsid w:val="00CD161B"/>
    <w:rsid w:val="00D04837"/>
    <w:rsid w:val="00D24F91"/>
    <w:rsid w:val="00D964B4"/>
    <w:rsid w:val="00DC430A"/>
    <w:rsid w:val="00E2769C"/>
    <w:rsid w:val="00E3709C"/>
    <w:rsid w:val="00EA0CD6"/>
    <w:rsid w:val="00EA3A1B"/>
    <w:rsid w:val="00ED6067"/>
    <w:rsid w:val="00EE116B"/>
    <w:rsid w:val="00F83777"/>
    <w:rsid w:val="00FB24F4"/>
    <w:rsid w:val="00FC3711"/>
    <w:rsid w:val="00FE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www.google.com.au/url?sa=i&amp;rct=j&amp;q=&amp;esrc=s&amp;source=images&amp;cd=&amp;cad=rja&amp;uact=8&amp;ved=2ahUKEwj0jJLX1KjfAhWLdH0KHdpUAyQQjRx6BAgBEAU&amp;url=https://www.vectorstock.com/royalty-free-vectors/accessible-restroom-sign-vectors&amp;psig=AOvVaw0XzAhO1nuSHng7z_GYDKHt&amp;ust=1545197800010449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E03C8-9AEF-45B1-8F22-F6E93054F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7469EFE9</Template>
  <TotalTime>87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Wollongong City Council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Badham</dc:creator>
  <cp:lastModifiedBy>Robyn Moodie</cp:lastModifiedBy>
  <cp:revision>19</cp:revision>
  <cp:lastPrinted>2019-02-07T23:19:00Z</cp:lastPrinted>
  <dcterms:created xsi:type="dcterms:W3CDTF">2019-02-14T00:12:00Z</dcterms:created>
  <dcterms:modified xsi:type="dcterms:W3CDTF">2019-02-14T01:45:00Z</dcterms:modified>
</cp:coreProperties>
</file>